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52" w:rsidRPr="00387E6A" w:rsidRDefault="00090852" w:rsidP="00387E6A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87E6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87E6A">
        <w:rPr>
          <w:rFonts w:ascii="Times New Roman" w:hAnsi="Times New Roman"/>
          <w:sz w:val="28"/>
          <w:szCs w:val="28"/>
        </w:rPr>
        <w:t>СОВЕТ ДЕПУТАТОВ МИРНЕНСКОГО СЕЛЬСКОГО ПОСЕЛЕНИЯ</w:t>
      </w:r>
    </w:p>
    <w:p w:rsidR="00090852" w:rsidRPr="00387E6A" w:rsidRDefault="00090852" w:rsidP="00387E6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87E6A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090852" w:rsidRPr="00387E6A" w:rsidRDefault="00090852" w:rsidP="00387E6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87E6A">
        <w:rPr>
          <w:rFonts w:ascii="Times New Roman" w:hAnsi="Times New Roman"/>
          <w:sz w:val="28"/>
          <w:szCs w:val="28"/>
        </w:rPr>
        <w:t>Хабаровского края</w:t>
      </w:r>
    </w:p>
    <w:p w:rsidR="00090852" w:rsidRPr="00387E6A" w:rsidRDefault="00090852" w:rsidP="00387E6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90852" w:rsidRPr="00387E6A" w:rsidRDefault="00090852" w:rsidP="00387E6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87E6A">
        <w:rPr>
          <w:rFonts w:ascii="Times New Roman" w:hAnsi="Times New Roman"/>
          <w:sz w:val="28"/>
          <w:szCs w:val="28"/>
        </w:rPr>
        <w:t>РЕШЕНИЕ</w:t>
      </w:r>
    </w:p>
    <w:p w:rsidR="00090852" w:rsidRPr="00387E6A" w:rsidRDefault="00090852" w:rsidP="00387E6A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:rsidR="00090852" w:rsidRPr="00387E6A" w:rsidRDefault="00090852" w:rsidP="00387E6A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:rsidR="00090852" w:rsidRPr="00387E6A" w:rsidRDefault="00090852" w:rsidP="00387E6A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21.03</w:t>
      </w:r>
      <w:r w:rsidRPr="00387E6A">
        <w:rPr>
          <w:rFonts w:ascii="Times New Roman" w:hAnsi="Times New Roman"/>
          <w:sz w:val="28"/>
          <w:szCs w:val="28"/>
        </w:rPr>
        <w:t xml:space="preserve">.2017 № </w:t>
      </w:r>
      <w:r>
        <w:rPr>
          <w:rFonts w:ascii="Times New Roman" w:hAnsi="Times New Roman"/>
          <w:sz w:val="28"/>
          <w:szCs w:val="28"/>
        </w:rPr>
        <w:t>49-132</w:t>
      </w:r>
    </w:p>
    <w:p w:rsidR="00090852" w:rsidRPr="00387E6A" w:rsidRDefault="00090852" w:rsidP="00387E6A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87E6A">
        <w:rPr>
          <w:rFonts w:ascii="Times New Roman" w:hAnsi="Times New Roman"/>
          <w:sz w:val="28"/>
          <w:szCs w:val="28"/>
        </w:rPr>
        <w:t xml:space="preserve">      с.Мирное</w:t>
      </w:r>
    </w:p>
    <w:p w:rsidR="00090852" w:rsidRDefault="00090852" w:rsidP="00D16D77">
      <w:pPr>
        <w:spacing w:after="0" w:line="240" w:lineRule="auto"/>
      </w:pPr>
    </w:p>
    <w:p w:rsidR="00090852" w:rsidRPr="00D16D77" w:rsidRDefault="00090852" w:rsidP="00D16D77">
      <w:pPr>
        <w:spacing w:after="0" w:line="240" w:lineRule="auto"/>
      </w:pPr>
    </w:p>
    <w:p w:rsidR="00090852" w:rsidRPr="00D16D77" w:rsidRDefault="00090852" w:rsidP="00D16D7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bCs/>
          <w:sz w:val="28"/>
          <w:szCs w:val="28"/>
        </w:rPr>
        <w:t xml:space="preserve">О Перечне видов муниципального контроля и органов местного самоуправления, уполномоченных на их осуществление на территории </w:t>
      </w:r>
      <w:r>
        <w:rPr>
          <w:rFonts w:ascii="Times New Roman" w:hAnsi="Times New Roman"/>
          <w:bCs/>
          <w:sz w:val="28"/>
          <w:szCs w:val="28"/>
        </w:rPr>
        <w:t>Мирненского</w:t>
      </w:r>
      <w:r w:rsidRPr="00D16D77">
        <w:rPr>
          <w:rFonts w:ascii="Times New Roman" w:hAnsi="Times New Roman"/>
          <w:bCs/>
          <w:sz w:val="28"/>
          <w:szCs w:val="28"/>
        </w:rPr>
        <w:t xml:space="preserve"> сельского поселения Хабаровского муниципального района</w:t>
      </w:r>
      <w:r>
        <w:rPr>
          <w:rFonts w:ascii="Times New Roman" w:hAnsi="Times New Roman"/>
          <w:bCs/>
          <w:sz w:val="28"/>
          <w:szCs w:val="28"/>
        </w:rPr>
        <w:t xml:space="preserve"> Хабаровского края</w:t>
      </w:r>
    </w:p>
    <w:p w:rsidR="00090852" w:rsidRDefault="00090852" w:rsidP="00D16D7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90852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0852" w:rsidRPr="00D16D77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16D77">
        <w:rPr>
          <w:rFonts w:ascii="Times New Roman" w:hAnsi="Times New Roman"/>
          <w:sz w:val="28"/>
          <w:szCs w:val="28"/>
        </w:rPr>
        <w:t>На основании статьи 17.1. Федерального закона от 06.10.2003 № 131-ФЗ «Об общих принципах организации местного самоуправления в Российской Федерации», в соответстви</w:t>
      </w:r>
      <w:r>
        <w:rPr>
          <w:rFonts w:ascii="Times New Roman" w:hAnsi="Times New Roman"/>
          <w:sz w:val="28"/>
          <w:szCs w:val="28"/>
        </w:rPr>
        <w:t xml:space="preserve">и с пунктом 1 части 2 статьи 6 </w:t>
      </w:r>
      <w:r w:rsidRPr="00D16D77">
        <w:rPr>
          <w:rFonts w:ascii="Times New Roman" w:hAnsi="Times New Roman"/>
          <w:sz w:val="28"/>
          <w:szCs w:val="28"/>
        </w:rPr>
        <w:t xml:space="preserve"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Совет депутатов </w:t>
      </w:r>
      <w:r>
        <w:rPr>
          <w:rFonts w:ascii="Times New Roman" w:hAnsi="Times New Roman"/>
          <w:sz w:val="28"/>
          <w:szCs w:val="28"/>
        </w:rPr>
        <w:t>Мирненского</w:t>
      </w:r>
      <w:r w:rsidRPr="00D16D77">
        <w:rPr>
          <w:rFonts w:ascii="Times New Roman" w:hAnsi="Times New Roman"/>
          <w:sz w:val="28"/>
          <w:szCs w:val="28"/>
        </w:rPr>
        <w:t xml:space="preserve"> сельского поселения Хабаровского муниципального района Хабаровского края</w:t>
      </w:r>
    </w:p>
    <w:p w:rsidR="00090852" w:rsidRPr="00D16D77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РЕШИЛ:</w:t>
      </w:r>
    </w:p>
    <w:p w:rsidR="00090852" w:rsidRPr="00D16D77" w:rsidRDefault="00090852" w:rsidP="001B49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 xml:space="preserve">1. Определить администрацию </w:t>
      </w:r>
      <w:r>
        <w:rPr>
          <w:rFonts w:ascii="Times New Roman" w:hAnsi="Times New Roman"/>
          <w:sz w:val="28"/>
          <w:szCs w:val="28"/>
        </w:rPr>
        <w:t>Мирненского</w:t>
      </w:r>
      <w:r w:rsidRPr="00D16D77">
        <w:rPr>
          <w:rFonts w:ascii="Times New Roman" w:hAnsi="Times New Roman"/>
          <w:sz w:val="28"/>
          <w:szCs w:val="28"/>
        </w:rPr>
        <w:t xml:space="preserve"> сельского поселения Хабаровского муниципального района уполномоченным органом по ведению Перечня видов муниципального контроля и органов местного самоуправления, уполномоченных на их осуществление на территории </w:t>
      </w:r>
      <w:r>
        <w:rPr>
          <w:rFonts w:ascii="Times New Roman" w:hAnsi="Times New Roman"/>
          <w:sz w:val="28"/>
          <w:szCs w:val="28"/>
        </w:rPr>
        <w:t>Мирненского</w:t>
      </w:r>
      <w:r w:rsidRPr="00D16D77">
        <w:rPr>
          <w:rFonts w:ascii="Times New Roman" w:hAnsi="Times New Roman"/>
          <w:sz w:val="28"/>
          <w:szCs w:val="28"/>
        </w:rPr>
        <w:t xml:space="preserve"> сельского поселения Хабаровского муниципального района.</w:t>
      </w:r>
    </w:p>
    <w:p w:rsidR="00090852" w:rsidRPr="00D16D77" w:rsidRDefault="00090852" w:rsidP="001B49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2. Утвердить прилагаемые Правила веден</w:t>
      </w:r>
      <w:r>
        <w:rPr>
          <w:rFonts w:ascii="Times New Roman" w:hAnsi="Times New Roman"/>
          <w:sz w:val="28"/>
          <w:szCs w:val="28"/>
        </w:rPr>
        <w:t>ия Перечня видов муниципального</w:t>
      </w:r>
      <w:r w:rsidRPr="00D16D77">
        <w:rPr>
          <w:rFonts w:ascii="Times New Roman" w:hAnsi="Times New Roman"/>
          <w:sz w:val="28"/>
          <w:szCs w:val="28"/>
        </w:rPr>
        <w:t xml:space="preserve"> контроля и органов местного самоуправления, уполномоченных на их осуществление на территории </w:t>
      </w:r>
      <w:r>
        <w:rPr>
          <w:rFonts w:ascii="Times New Roman" w:hAnsi="Times New Roman"/>
          <w:sz w:val="28"/>
          <w:szCs w:val="28"/>
        </w:rPr>
        <w:t>Мирненского</w:t>
      </w:r>
      <w:r w:rsidRPr="00D16D77">
        <w:rPr>
          <w:rFonts w:ascii="Times New Roman" w:hAnsi="Times New Roman"/>
          <w:sz w:val="28"/>
          <w:szCs w:val="28"/>
        </w:rPr>
        <w:t xml:space="preserve"> сельского поселения Хабаровского муниципального района.</w:t>
      </w:r>
    </w:p>
    <w:p w:rsidR="00090852" w:rsidRPr="00D16D77" w:rsidRDefault="00090852" w:rsidP="001B49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3. Настоящее решение вступает в силу после</w:t>
      </w:r>
      <w:r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090852" w:rsidRPr="00D16D77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0852" w:rsidRPr="00D16D77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0852" w:rsidRPr="00D16D77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Председатель Совета депутатов                                              </w:t>
      </w:r>
      <w:r>
        <w:rPr>
          <w:rFonts w:ascii="Times New Roman" w:hAnsi="Times New Roman"/>
          <w:sz w:val="28"/>
          <w:szCs w:val="28"/>
        </w:rPr>
        <w:t>Н.В. Илларионов</w:t>
      </w:r>
    </w:p>
    <w:p w:rsidR="00090852" w:rsidRPr="00D16D77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 </w:t>
      </w:r>
    </w:p>
    <w:p w:rsidR="00090852" w:rsidRPr="00D16D77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 xml:space="preserve">Глава сельского поселения                                                       </w:t>
      </w:r>
      <w:r>
        <w:rPr>
          <w:rFonts w:ascii="Times New Roman" w:hAnsi="Times New Roman"/>
          <w:sz w:val="28"/>
          <w:szCs w:val="28"/>
        </w:rPr>
        <w:t>А.В. Куприенко</w:t>
      </w:r>
    </w:p>
    <w:p w:rsidR="00090852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 </w:t>
      </w:r>
    </w:p>
    <w:p w:rsidR="00090852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0852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0852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0852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0852" w:rsidRPr="00D16D77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0852" w:rsidRDefault="00090852" w:rsidP="001B4936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</w:p>
    <w:p w:rsidR="00090852" w:rsidRPr="00D16D77" w:rsidRDefault="00090852" w:rsidP="001B4936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УТВЕРЖДЕНЫ</w:t>
      </w:r>
    </w:p>
    <w:p w:rsidR="00090852" w:rsidRPr="00D16D77" w:rsidRDefault="00090852" w:rsidP="001B4936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решением Совета депутатов</w:t>
      </w:r>
    </w:p>
    <w:p w:rsidR="00090852" w:rsidRPr="00D16D77" w:rsidRDefault="00090852" w:rsidP="001B4936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9F10A7">
        <w:rPr>
          <w:rFonts w:ascii="Times New Roman" w:hAnsi="Times New Roman"/>
          <w:sz w:val="28"/>
          <w:szCs w:val="28"/>
        </w:rPr>
        <w:t>Мирноенского</w:t>
      </w:r>
      <w:r w:rsidRPr="00D16D77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090852" w:rsidRPr="00D16D77" w:rsidRDefault="00090852" w:rsidP="001B4936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21.03.2017 </w:t>
      </w:r>
      <w:bookmarkStart w:id="0" w:name="_GoBack"/>
      <w:bookmarkEnd w:id="0"/>
      <w:r w:rsidRPr="00D16D7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49-132</w:t>
      </w:r>
    </w:p>
    <w:p w:rsidR="00090852" w:rsidRDefault="00090852" w:rsidP="001B493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90852" w:rsidRDefault="00090852" w:rsidP="001B493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90852" w:rsidRPr="00D16D77" w:rsidRDefault="00090852" w:rsidP="001B49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0852" w:rsidRDefault="00090852" w:rsidP="009F10A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F10A7">
        <w:rPr>
          <w:rFonts w:ascii="Times New Roman" w:hAnsi="Times New Roman"/>
          <w:b/>
          <w:sz w:val="28"/>
          <w:szCs w:val="28"/>
        </w:rPr>
        <w:t>Правила</w:t>
      </w:r>
    </w:p>
    <w:p w:rsidR="00090852" w:rsidRPr="009F10A7" w:rsidRDefault="00090852" w:rsidP="009F10A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F10A7">
        <w:rPr>
          <w:rFonts w:ascii="Times New Roman" w:hAnsi="Times New Roman"/>
          <w:b/>
          <w:sz w:val="28"/>
          <w:szCs w:val="28"/>
        </w:rPr>
        <w:t xml:space="preserve"> ведения Перечня видов муниципального контроля  и  органов местного самоуправления, уполномоченных на их осуществление на территории Мирненского сельского поселения</w:t>
      </w:r>
    </w:p>
    <w:p w:rsidR="00090852" w:rsidRPr="009F10A7" w:rsidRDefault="00090852" w:rsidP="009F10A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F10A7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:rsidR="00090852" w:rsidRPr="00D16D77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 </w:t>
      </w:r>
    </w:p>
    <w:p w:rsidR="00090852" w:rsidRPr="00D16D77" w:rsidRDefault="00090852" w:rsidP="009F10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1. Настоящие Правила определяют порядок ведения Перечня видов муниципального контроля и органов местного сам</w:t>
      </w:r>
      <w:r>
        <w:rPr>
          <w:rFonts w:ascii="Times New Roman" w:hAnsi="Times New Roman"/>
          <w:sz w:val="28"/>
          <w:szCs w:val="28"/>
        </w:rPr>
        <w:t xml:space="preserve">оуправления, уполномоченных на </w:t>
      </w:r>
      <w:r w:rsidRPr="00D16D77">
        <w:rPr>
          <w:rFonts w:ascii="Times New Roman" w:hAnsi="Times New Roman"/>
          <w:sz w:val="28"/>
          <w:szCs w:val="28"/>
        </w:rPr>
        <w:t>осуществление конкретного вида муниципального контроля (далее - Правила).</w:t>
      </w:r>
    </w:p>
    <w:p w:rsidR="00090852" w:rsidRPr="00D16D77" w:rsidRDefault="00090852" w:rsidP="009F10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 xml:space="preserve">2. Формирование и ведение Перечня видов муниципального контроля осуществляется специалистом администрации </w:t>
      </w:r>
      <w:r>
        <w:rPr>
          <w:rFonts w:ascii="Times New Roman" w:hAnsi="Times New Roman"/>
          <w:sz w:val="28"/>
          <w:szCs w:val="28"/>
        </w:rPr>
        <w:t>Мирненского</w:t>
      </w:r>
      <w:r w:rsidRPr="00D16D77">
        <w:rPr>
          <w:rFonts w:ascii="Times New Roman" w:hAnsi="Times New Roman"/>
          <w:sz w:val="28"/>
          <w:szCs w:val="28"/>
        </w:rPr>
        <w:t xml:space="preserve"> сельского поселения Хабаровского муниципального района (далее-специалист) на основании сведений, представляемых специалистами администрации </w:t>
      </w:r>
      <w:r>
        <w:rPr>
          <w:rFonts w:ascii="Times New Roman" w:hAnsi="Times New Roman"/>
          <w:sz w:val="28"/>
          <w:szCs w:val="28"/>
        </w:rPr>
        <w:t>Мирненского</w:t>
      </w:r>
      <w:r w:rsidRPr="00D16D77">
        <w:rPr>
          <w:rFonts w:ascii="Times New Roman" w:hAnsi="Times New Roman"/>
          <w:sz w:val="28"/>
          <w:szCs w:val="28"/>
        </w:rPr>
        <w:t xml:space="preserve"> сельского поселения, уполномоченными на осуществление конкретного вида муниципального контроля. Перечень видов муниципального контроля (далее-Перечень) утверждается постановлением администрации </w:t>
      </w:r>
      <w:r>
        <w:rPr>
          <w:rFonts w:ascii="Times New Roman" w:hAnsi="Times New Roman"/>
          <w:sz w:val="28"/>
          <w:szCs w:val="28"/>
        </w:rPr>
        <w:t>Мирненского</w:t>
      </w:r>
      <w:r w:rsidRPr="00D16D77">
        <w:rPr>
          <w:rFonts w:ascii="Times New Roman" w:hAnsi="Times New Roman"/>
          <w:sz w:val="28"/>
          <w:szCs w:val="28"/>
        </w:rPr>
        <w:t xml:space="preserve"> сельского поселения Хабаровского муниципального района.</w:t>
      </w:r>
    </w:p>
    <w:p w:rsidR="00090852" w:rsidRPr="00D16D77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3. Перечень включает в себя следующие сведения:</w:t>
      </w:r>
    </w:p>
    <w:p w:rsidR="00090852" w:rsidRPr="00D16D77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- наименование вида муниципального контроля;</w:t>
      </w:r>
    </w:p>
    <w:p w:rsidR="00090852" w:rsidRPr="00D16D77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- нормативные правовые акты, регламентирующие осуществление вида муниципального контроля (включая реквизиты с указанием конкретных положений, статей, пунктов, абзацев);</w:t>
      </w:r>
    </w:p>
    <w:p w:rsidR="00090852" w:rsidRPr="00D16D77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- информацию об утверждении административного регламента осуществления вида муниципального контроля (включая реквизиты нормативного правового акта);</w:t>
      </w:r>
    </w:p>
    <w:p w:rsidR="00090852" w:rsidRPr="00D16D77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- уполномоченные специалисты на осуществление конкретного вида муниципального контроля.</w:t>
      </w:r>
    </w:p>
    <w:p w:rsidR="00090852" w:rsidRPr="00D16D77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4. Ведение Перечня предусматривает корректировку (изменение, дополнение, удаление) информации, включенной в Перечень, в том числе в части наименования видов муниципального контроля, информации об уполномоченных специалистах на осуществление конкретного вида муниципального контроля, и иной, включенной в Перечень, информации.</w:t>
      </w:r>
    </w:p>
    <w:p w:rsidR="00090852" w:rsidRPr="00D16D77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5. В случае принятия нормативных правовых актов, требующих внесения изменений в Перечень, уполномоченные специалисты на осуществление конкретного вида муниципального контроля в течении 10 рабочих дней со дня возникновения таких изменений направляют специалисту в письменной форме предложения о внесении изменений в Перечень (далее-предложения).</w:t>
      </w:r>
    </w:p>
    <w:p w:rsidR="00090852" w:rsidRPr="00D16D77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Предложения должны содержать в себе обоснования необходимости внесения в Перечень изменений, предусмотренных пунктом 3 настоящих правил. Ответственность за своевременность, полноту и достоверность направления специалисту предложений по корректировке Перечня несут уполномоченные специалисты на осуществление конкретного вида муниципального контроля.</w:t>
      </w:r>
    </w:p>
    <w:p w:rsidR="00090852" w:rsidRPr="00D16D77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6. Специалист в срок не более 30 дней со дня поступления предложений вносит изменения в Перечень.</w:t>
      </w:r>
    </w:p>
    <w:p w:rsidR="00090852" w:rsidRPr="00D16D77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7. Информация, включенная в Перечень, является общедоступной.</w:t>
      </w:r>
    </w:p>
    <w:p w:rsidR="00090852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6D77">
        <w:rPr>
          <w:rFonts w:ascii="Times New Roman" w:hAnsi="Times New Roman"/>
          <w:sz w:val="28"/>
          <w:szCs w:val="28"/>
        </w:rPr>
        <w:t>8. Актуальная версия Перечня подлежит размещению на официальном сайте поселения в информационно-телекоммуникационной сети Интернет.</w:t>
      </w:r>
    </w:p>
    <w:p w:rsidR="00090852" w:rsidRDefault="00090852" w:rsidP="008B5D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0852" w:rsidRPr="008B5D6F" w:rsidRDefault="00090852" w:rsidP="008B5D6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______________________________</w:t>
      </w:r>
    </w:p>
    <w:p w:rsidR="00090852" w:rsidRPr="00D16D77" w:rsidRDefault="00090852" w:rsidP="00D16D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90852" w:rsidRPr="00D16D77" w:rsidSect="00D16D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6D77"/>
    <w:rsid w:val="00090852"/>
    <w:rsid w:val="001B4936"/>
    <w:rsid w:val="00387E6A"/>
    <w:rsid w:val="008B5D6F"/>
    <w:rsid w:val="009F10A7"/>
    <w:rsid w:val="00A654CA"/>
    <w:rsid w:val="00C71E3F"/>
    <w:rsid w:val="00D16D77"/>
    <w:rsid w:val="00D85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4C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D16D7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16D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16D7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16D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16D7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16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16D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154242"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5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154239">
                          <w:marLeft w:val="-450"/>
                          <w:marRight w:val="-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54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15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154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154230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154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154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54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3</Pages>
  <Words>682</Words>
  <Characters>3890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2017-03-21T06:39:00Z</cp:lastPrinted>
  <dcterms:created xsi:type="dcterms:W3CDTF">2017-03-21T06:01:00Z</dcterms:created>
  <dcterms:modified xsi:type="dcterms:W3CDTF">2017-04-06T02:25:00Z</dcterms:modified>
</cp:coreProperties>
</file>